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0F9AE" w14:textId="2FDEFC6E" w:rsidR="002E2F2E" w:rsidRPr="002E2F2E" w:rsidRDefault="00306C56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9A55AE" wp14:editId="47978146">
                <wp:simplePos x="0" y="0"/>
                <wp:positionH relativeFrom="column">
                  <wp:posOffset>-1183916</wp:posOffset>
                </wp:positionH>
                <wp:positionV relativeFrom="paragraph">
                  <wp:posOffset>-626165</wp:posOffset>
                </wp:positionV>
                <wp:extent cx="9761220" cy="11310620"/>
                <wp:effectExtent l="666750" t="0" r="640080" b="1129030"/>
                <wp:wrapNone/>
                <wp:docPr id="2" name="Group 2" descr="P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220" cy="11310620"/>
                          <a:chOff x="0" y="0"/>
                          <a:chExt cx="9761417" cy="11310620"/>
                        </a:xfrm>
                      </wpg:grpSpPr>
                      <wps:wsp>
                        <wps:cNvPr id="11" name="Rectangl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8210" y="0"/>
                            <a:ext cx="7894320" cy="103784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4700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8008" y="791210"/>
                            <a:ext cx="3563620" cy="326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8380038">
                            <a:off x="752158" y="3346767"/>
                            <a:ext cx="361778" cy="3854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879159">
                            <a:off x="0" y="4792980"/>
                            <a:ext cx="9761417" cy="6517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4410" y="5379720"/>
                            <a:ext cx="3023870" cy="488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610" y="4617720"/>
                            <a:ext cx="791845" cy="145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8011">
                            <a:off x="1021080" y="2689860"/>
                            <a:ext cx="7955915" cy="3977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EBB7F" id="Group 2" o:spid="_x0000_s1026" alt="P1#y1" style="position:absolute;margin-left:-93.2pt;margin-top:-49.3pt;width:768.6pt;height:890.6pt;z-index:-251657216;mso-width-relative:margin;mso-height-relative:margin" coordsize="97614,1131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">
                <v:rect id="Rectangle 11" o:spid="_x0000_s1027" alt="&quot;&quot;" style="position:absolute;left:9182;width:78943;height:10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" fillcolor="#ed7d31 [3205]" strokecolor="#ed7d31 [3205]" strokeweight="1pt">
                  <v:fill color2="#c45911 [2405]" colors="0 #ed7d31;30802f #ed7d31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8" type="#_x0000_t75" alt="&quot;&quot;" style="position:absolute;left:55880;top:7912;width:35636;height:3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">
                  <v:imagedata r:id="rId16" o:title=""/>
                </v:shape>
                <v:rect id="Rectangle 21" o:spid="_x0000_s1029" alt="&quot;&quot;" style="position:absolute;left:7521;top:33467;width:3618;height:3854;rotation:-3517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" fillcolor="#ed7d31 [3205]" stroked="f" strokeweight="1pt"/>
                <v:rect id="Rectangle 19" o:spid="_x0000_s1030" alt="&quot;&quot;" style="position:absolute;top:47929;width:97614;height:65177;rotation:9602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" fillcolor="white [3212]" stroked="f" strokeweight="1pt"/>
                <v:shape id="Picture 160" o:spid="_x0000_s1031" type="#_x0000_t75" alt="&quot;&quot;" style="position:absolute;left:9944;top:53797;width:30238;height:48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">
                  <v:imagedata r:id="rId17" o:title=""/>
                </v:shape>
                <v:shape id="Picture 150" o:spid="_x0000_s1032" type="#_x0000_t75" alt="&quot;&quot;" style="position:absolute;left:10706;top:46177;width:7918;height:1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">
                  <v:imagedata r:id="rId18" o:title=""/>
                </v:shape>
                <v:shape id="Picture 149" o:spid="_x0000_s1033" type="#_x0000_t75" alt="&quot;&quot;" style="position:absolute;left:10210;top:26898;width:79559;height:39770;rotation:1505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1"/>
        <w:gridCol w:w="3667"/>
        <w:gridCol w:w="3352"/>
      </w:tblGrid>
      <w:tr w:rsidR="008F0A75" w:rsidRPr="002E05B8" w14:paraId="7436CC70" w14:textId="77777777" w:rsidTr="00387244">
        <w:trPr>
          <w:trHeight w:val="837"/>
        </w:trPr>
        <w:tc>
          <w:tcPr>
            <w:tcW w:w="8168" w:type="dxa"/>
            <w:gridSpan w:val="2"/>
            <w:shd w:val="clear" w:color="auto" w:fill="000000" w:themeFill="text1"/>
            <w:vAlign w:val="center"/>
          </w:tcPr>
          <w:p w14:paraId="7F277394" w14:textId="2AAD9406" w:rsidR="008F0A75" w:rsidRPr="002E05B8" w:rsidRDefault="00306C56" w:rsidP="00387244">
            <w:pPr>
              <w:pStyle w:val="Tagline"/>
            </w:pPr>
            <w:r>
              <w:t>Shop*Eat*Trick-or-Treat!</w:t>
            </w:r>
            <w:r w:rsidR="001B1B94">
              <w:t xml:space="preserve"> </w:t>
            </w:r>
          </w:p>
        </w:tc>
        <w:tc>
          <w:tcPr>
            <w:tcW w:w="3352" w:type="dxa"/>
            <w:vAlign w:val="center"/>
          </w:tcPr>
          <w:p w14:paraId="278A0036" w14:textId="77777777" w:rsidR="008F0A75" w:rsidRPr="002E05B8" w:rsidRDefault="008F0A75" w:rsidP="00387244">
            <w:pPr>
              <w:pStyle w:val="Tagline"/>
            </w:pPr>
          </w:p>
        </w:tc>
      </w:tr>
      <w:tr w:rsidR="008F0A75" w:rsidRPr="002E05B8" w14:paraId="48A62CC0" w14:textId="77777777" w:rsidTr="00387244">
        <w:trPr>
          <w:trHeight w:val="2466"/>
        </w:trPr>
        <w:tc>
          <w:tcPr>
            <w:tcW w:w="11520" w:type="dxa"/>
            <w:gridSpan w:val="3"/>
            <w:vAlign w:val="center"/>
          </w:tcPr>
          <w:p w14:paraId="754DE70F" w14:textId="6FF5482E" w:rsidR="008F0A75" w:rsidRPr="002E05B8" w:rsidRDefault="008F0A75" w:rsidP="00387244">
            <w:r w:rsidRPr="002E05B8">
              <w:rPr>
                <w:noProof/>
              </w:rPr>
              <mc:AlternateContent>
                <mc:Choice Requires="wps">
                  <w:drawing>
                    <wp:inline distT="0" distB="0" distL="0" distR="0" wp14:anchorId="79762A8A" wp14:editId="143C8A2F">
                      <wp:extent cx="7416165" cy="1828800"/>
                      <wp:effectExtent l="0" t="0" r="0" b="0"/>
                      <wp:docPr id="1" name="Text Box 1" descr="P5C3T1TB2bA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1616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5D54CD0" w14:textId="326498B6" w:rsidR="008F0A75" w:rsidRPr="00306C56" w:rsidRDefault="00306C56" w:rsidP="008F0A75">
                                  <w:pPr>
                                    <w:pStyle w:val="Title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06C56">
                                    <w:rPr>
                                      <w:sz w:val="72"/>
                                      <w:szCs w:val="72"/>
                                    </w:rPr>
                                    <w:t xml:space="preserve">TRICK-OR-TREAT </w:t>
                                  </w:r>
                                </w:p>
                                <w:p w14:paraId="58434C57" w14:textId="3C2F3815" w:rsidR="00306C56" w:rsidRPr="00306C56" w:rsidRDefault="00306C56" w:rsidP="00306C56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06C56">
                                    <w:rPr>
                                      <w:sz w:val="72"/>
                                      <w:szCs w:val="72"/>
                                    </w:rPr>
                                    <w:t>At The Streets of Tanasbourne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9762A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alt="P5C3T1TB2bA#y1" style="width:583.95pt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" filled="f">
                      <v:stroke opacity="0" joinstyle="round"/>
                      <v:textbox style="mso-fit-shape-to-text:t">
                        <w:txbxContent>
                          <w:p w14:paraId="65D54CD0" w14:textId="326498B6" w:rsidR="008F0A75" w:rsidRPr="00306C56" w:rsidRDefault="00306C56" w:rsidP="008F0A75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306C56">
                              <w:rPr>
                                <w:sz w:val="72"/>
                                <w:szCs w:val="72"/>
                              </w:rPr>
                              <w:t xml:space="preserve">TRICK-OR-TREAT </w:t>
                            </w:r>
                          </w:p>
                          <w:p w14:paraId="58434C57" w14:textId="3C2F3815" w:rsidR="00306C56" w:rsidRPr="00306C56" w:rsidRDefault="00306C56" w:rsidP="00306C5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06C56">
                              <w:rPr>
                                <w:sz w:val="72"/>
                                <w:szCs w:val="72"/>
                              </w:rPr>
                              <w:t>At The Streets of Tanasbourne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F0A75" w:rsidRPr="00341526" w14:paraId="3318C9CE" w14:textId="77777777" w:rsidTr="00387244">
        <w:trPr>
          <w:trHeight w:val="4905"/>
        </w:trPr>
        <w:tc>
          <w:tcPr>
            <w:tcW w:w="11520" w:type="dxa"/>
            <w:gridSpan w:val="3"/>
          </w:tcPr>
          <w:p w14:paraId="2A0F96CC" w14:textId="407C5F89" w:rsidR="008F0A75" w:rsidRPr="00341526" w:rsidRDefault="008F0A75" w:rsidP="00387244">
            <w:pPr>
              <w:spacing w:after="120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586A3092" w14:textId="77777777" w:rsidTr="00387244">
        <w:tc>
          <w:tcPr>
            <w:tcW w:w="11520" w:type="dxa"/>
            <w:gridSpan w:val="3"/>
            <w:vAlign w:val="center"/>
          </w:tcPr>
          <w:p w14:paraId="5902B86E" w14:textId="0E69DD38" w:rsidR="008F0A75" w:rsidRPr="002E05B8" w:rsidRDefault="002177D9" w:rsidP="00387244">
            <w:pPr>
              <w:pStyle w:val="Date"/>
            </w:pPr>
            <w:r>
              <w:t>Sunday, October 29</w:t>
            </w:r>
            <w:r w:rsidRPr="002177D9">
              <w:rPr>
                <w:vertAlign w:val="superscript"/>
              </w:rPr>
              <w:t>th</w:t>
            </w:r>
          </w:p>
        </w:tc>
      </w:tr>
      <w:tr w:rsidR="008F0A75" w:rsidRPr="002E05B8" w14:paraId="5A06E041" w14:textId="77777777" w:rsidTr="00387244">
        <w:trPr>
          <w:trHeight w:val="116"/>
        </w:trPr>
        <w:tc>
          <w:tcPr>
            <w:tcW w:w="4501" w:type="dxa"/>
          </w:tcPr>
          <w:p w14:paraId="7CD63E5B" w14:textId="77777777" w:rsidR="008F0A75" w:rsidRPr="002E05B8" w:rsidRDefault="008F0A75" w:rsidP="00387244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</w:tcPr>
          <w:p w14:paraId="422329C9" w14:textId="77777777" w:rsidR="008F0A75" w:rsidRPr="002E05B8" w:rsidRDefault="008F0A75" w:rsidP="00387244">
            <w:pPr>
              <w:pStyle w:val="NoSpacing"/>
            </w:pPr>
          </w:p>
        </w:tc>
      </w:tr>
      <w:tr w:rsidR="008F0A75" w:rsidRPr="002E05B8" w14:paraId="0B817764" w14:textId="77777777" w:rsidTr="00387244">
        <w:trPr>
          <w:trHeight w:val="603"/>
        </w:trPr>
        <w:tc>
          <w:tcPr>
            <w:tcW w:w="4501" w:type="dxa"/>
          </w:tcPr>
          <w:p w14:paraId="54D60E74" w14:textId="77777777" w:rsidR="008F0A75" w:rsidRPr="002E05B8" w:rsidRDefault="008F0A75" w:rsidP="00387244">
            <w:pPr>
              <w:pStyle w:val="Address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32F5671C" w14:textId="249CFA0F" w:rsidR="008F0A75" w:rsidRPr="002E05B8" w:rsidRDefault="002177D9" w:rsidP="00387244">
            <w:pPr>
              <w:pStyle w:val="Address"/>
              <w:jc w:val="center"/>
            </w:pPr>
            <w:r>
              <w:t>From 3:00 – 6:00 PM</w:t>
            </w:r>
          </w:p>
        </w:tc>
      </w:tr>
      <w:tr w:rsidR="008F0A75" w:rsidRPr="002E05B8" w14:paraId="00A577AE" w14:textId="77777777" w:rsidTr="00387244">
        <w:trPr>
          <w:trHeight w:val="116"/>
        </w:trPr>
        <w:tc>
          <w:tcPr>
            <w:tcW w:w="4501" w:type="dxa"/>
          </w:tcPr>
          <w:p w14:paraId="00CDDF1F" w14:textId="77777777" w:rsidR="008F0A75" w:rsidRPr="002E05B8" w:rsidRDefault="008F0A75" w:rsidP="00387244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74F546AE" w14:textId="77777777" w:rsidR="008F0A75" w:rsidRPr="002E05B8" w:rsidRDefault="008F0A75" w:rsidP="00387244">
            <w:pPr>
              <w:pStyle w:val="NoSpacing"/>
            </w:pPr>
          </w:p>
        </w:tc>
      </w:tr>
      <w:tr w:rsidR="008F0A75" w:rsidRPr="002E05B8" w14:paraId="60C300D3" w14:textId="77777777" w:rsidTr="00387244">
        <w:trPr>
          <w:trHeight w:val="1539"/>
        </w:trPr>
        <w:tc>
          <w:tcPr>
            <w:tcW w:w="4501" w:type="dxa"/>
          </w:tcPr>
          <w:p w14:paraId="66ECED9B" w14:textId="77777777" w:rsidR="008F0A75" w:rsidRPr="002E05B8" w:rsidRDefault="008F0A75" w:rsidP="00387244">
            <w:pPr>
              <w:pStyle w:val="Heading1"/>
            </w:pPr>
          </w:p>
        </w:tc>
        <w:tc>
          <w:tcPr>
            <w:tcW w:w="7019" w:type="dxa"/>
            <w:gridSpan w:val="2"/>
            <w:shd w:val="clear" w:color="auto" w:fill="ED7D31" w:themeFill="accent2"/>
            <w:vAlign w:val="center"/>
          </w:tcPr>
          <w:p w14:paraId="21AB6A10" w14:textId="0FADE8A6" w:rsidR="008F0A75" w:rsidRDefault="001E2BBC" w:rsidP="00387244">
            <w:pPr>
              <w:pStyle w:val="Heading1"/>
            </w:pPr>
            <w:r>
              <w:rPr>
                <w:rFonts w:ascii="ZWAdobeF" w:hAnsi="ZWAdobeF" w:cs="ZWAdobeF"/>
                <w:b w:val="0"/>
                <w:sz w:val="2"/>
                <w:szCs w:val="2"/>
              </w:rPr>
              <w:t>0B</w:t>
            </w:r>
            <w:r w:rsidR="002177D9">
              <w:t>STREETS OF</w:t>
            </w:r>
          </w:p>
          <w:p w14:paraId="2A643145" w14:textId="3C61D179" w:rsidR="002177D9" w:rsidRPr="002177D9" w:rsidRDefault="001E2BBC" w:rsidP="00387244">
            <w:pPr>
              <w:pStyle w:val="Heading1"/>
            </w:pPr>
            <w:r>
              <w:rPr>
                <w:rFonts w:ascii="ZWAdobeF" w:hAnsi="ZWAdobeF" w:cs="ZWAdobeF"/>
                <w:b w:val="0"/>
                <w:sz w:val="2"/>
                <w:szCs w:val="2"/>
              </w:rPr>
              <w:t>1B</w:t>
            </w:r>
            <w:r w:rsidR="002177D9">
              <w:t>TANASBOURNE</w:t>
            </w:r>
          </w:p>
        </w:tc>
      </w:tr>
      <w:tr w:rsidR="008F0A75" w:rsidRPr="002E05B8" w14:paraId="3731A90A" w14:textId="77777777" w:rsidTr="00387244">
        <w:trPr>
          <w:trHeight w:val="116"/>
        </w:trPr>
        <w:tc>
          <w:tcPr>
            <w:tcW w:w="4501" w:type="dxa"/>
          </w:tcPr>
          <w:p w14:paraId="340399E9" w14:textId="77777777" w:rsidR="008F0A75" w:rsidRPr="002E05B8" w:rsidRDefault="008F0A75" w:rsidP="00387244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093451C5" w14:textId="77777777" w:rsidR="008F0A75" w:rsidRPr="002E05B8" w:rsidRDefault="008F0A75" w:rsidP="00387244">
            <w:pPr>
              <w:pStyle w:val="NoSpacing"/>
            </w:pPr>
          </w:p>
        </w:tc>
      </w:tr>
      <w:tr w:rsidR="008F0A75" w:rsidRPr="00306C56" w14:paraId="16DB99EE" w14:textId="77777777" w:rsidTr="00387244">
        <w:trPr>
          <w:trHeight w:val="900"/>
        </w:trPr>
        <w:tc>
          <w:tcPr>
            <w:tcW w:w="4501" w:type="dxa"/>
          </w:tcPr>
          <w:p w14:paraId="072EC080" w14:textId="77777777" w:rsidR="008F0A75" w:rsidRPr="002E05B8" w:rsidRDefault="008F0A75" w:rsidP="00387244">
            <w:pPr>
              <w:pStyle w:val="RSVPName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79B9624" w14:textId="0C5EB092" w:rsidR="008F0A75" w:rsidRPr="00306C56" w:rsidRDefault="002177D9" w:rsidP="00387244">
            <w:pPr>
              <w:pStyle w:val="RSVPName"/>
              <w:jc w:val="center"/>
              <w:rPr>
                <w:sz w:val="56"/>
                <w:szCs w:val="56"/>
              </w:rPr>
            </w:pPr>
            <w:r w:rsidRPr="00306C56">
              <w:rPr>
                <w:sz w:val="56"/>
                <w:szCs w:val="56"/>
              </w:rPr>
              <w:t>Instagram Station</w:t>
            </w:r>
            <w:r w:rsidR="00306C56" w:rsidRPr="00306C56">
              <w:rPr>
                <w:sz w:val="56"/>
                <w:szCs w:val="56"/>
              </w:rPr>
              <w:t>!!</w:t>
            </w:r>
          </w:p>
        </w:tc>
      </w:tr>
      <w:tr w:rsidR="008F0A75" w:rsidRPr="002E05B8" w14:paraId="298A3581" w14:textId="77777777" w:rsidTr="00387244">
        <w:trPr>
          <w:trHeight w:val="116"/>
        </w:trPr>
        <w:tc>
          <w:tcPr>
            <w:tcW w:w="4501" w:type="dxa"/>
          </w:tcPr>
          <w:p w14:paraId="01ACF171" w14:textId="77777777" w:rsidR="008F0A75" w:rsidRPr="002E05B8" w:rsidRDefault="008F0A75" w:rsidP="00387244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62B73572" w14:textId="77777777" w:rsidR="008F0A75" w:rsidRPr="002E05B8" w:rsidRDefault="008F0A75" w:rsidP="00387244">
            <w:pPr>
              <w:pStyle w:val="NoSpacing"/>
            </w:pPr>
          </w:p>
        </w:tc>
      </w:tr>
      <w:tr w:rsidR="00D647FF" w:rsidRPr="002E05B8" w14:paraId="765DEDE5" w14:textId="77777777" w:rsidTr="00387244">
        <w:trPr>
          <w:trHeight w:val="116"/>
        </w:trPr>
        <w:tc>
          <w:tcPr>
            <w:tcW w:w="4501" w:type="dxa"/>
          </w:tcPr>
          <w:p w14:paraId="5FDCFFDD" w14:textId="77777777" w:rsidR="00D647FF" w:rsidRDefault="00D647FF" w:rsidP="00387244">
            <w:pPr>
              <w:pStyle w:val="NoSpacing"/>
            </w:pPr>
          </w:p>
          <w:p w14:paraId="7D899334" w14:textId="77777777" w:rsidR="005B2069" w:rsidRDefault="005B2069" w:rsidP="00387244">
            <w:pPr>
              <w:pStyle w:val="NoSpacing"/>
            </w:pPr>
          </w:p>
          <w:p w14:paraId="2B1838FB" w14:textId="3C50A9A9" w:rsidR="005B2069" w:rsidRPr="002E05B8" w:rsidRDefault="005B2069" w:rsidP="00387244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B4EBAB7" w14:textId="741AC677" w:rsidR="00D647FF" w:rsidRPr="005B2069" w:rsidRDefault="005B2069" w:rsidP="00387244">
            <w:pPr>
              <w:pStyle w:val="NoSpacing"/>
              <w:rPr>
                <w:sz w:val="36"/>
                <w:szCs w:val="36"/>
              </w:rPr>
            </w:pPr>
            <w:r w:rsidRPr="005B2069">
              <w:rPr>
                <w:sz w:val="36"/>
                <w:szCs w:val="36"/>
              </w:rPr>
              <w:t>SHOP</w:t>
            </w:r>
            <w:r w:rsidR="004A39A9">
              <w:rPr>
                <w:sz w:val="36"/>
                <w:szCs w:val="36"/>
              </w:rPr>
              <w:t xml:space="preserve">, </w:t>
            </w:r>
            <w:r w:rsidRPr="005B2069">
              <w:rPr>
                <w:sz w:val="36"/>
                <w:szCs w:val="36"/>
              </w:rPr>
              <w:t>EAT</w:t>
            </w:r>
            <w:r w:rsidR="004A39A9">
              <w:rPr>
                <w:sz w:val="36"/>
                <w:szCs w:val="36"/>
              </w:rPr>
              <w:t>,</w:t>
            </w:r>
            <w:r w:rsidRPr="005B2069">
              <w:rPr>
                <w:sz w:val="36"/>
                <w:szCs w:val="36"/>
              </w:rPr>
              <w:t xml:space="preserve"> AND TRICK OR TREAT!!</w:t>
            </w:r>
          </w:p>
        </w:tc>
      </w:tr>
    </w:tbl>
    <w:p w14:paraId="18280702" w14:textId="574BEF98" w:rsidR="00387244" w:rsidRPr="00430E1E" w:rsidRDefault="00387244" w:rsidP="008F0A75">
      <w:pPr>
        <w:pStyle w:val="NoSpacing"/>
      </w:pPr>
    </w:p>
    <w:sectPr w:rsidR="00387244" w:rsidRPr="00430E1E" w:rsidSect="00764C9C">
      <w:footerReference w:type="default" r:id="rId20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BBC42" w14:textId="77777777" w:rsidR="002177D9" w:rsidRDefault="002177D9" w:rsidP="00BE19C3">
      <w:r>
        <w:separator/>
      </w:r>
    </w:p>
  </w:endnote>
  <w:endnote w:type="continuationSeparator" w:id="0">
    <w:p w14:paraId="74394148" w14:textId="77777777" w:rsidR="002177D9" w:rsidRDefault="002177D9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altName w:val="Eras Bold ITC"/>
    <w:charset w:val="00"/>
    <w:family w:val="swiss"/>
    <w:pitch w:val="variable"/>
    <w:sig w:usb0="00000003" w:usb1="00000000" w:usb2="00000000" w:usb3="00000000" w:csb0="00000001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4F265" w14:textId="77777777" w:rsidR="00FD40B5" w:rsidRPr="00430E1E" w:rsidRDefault="00430E1E">
    <w:pPr>
      <w:pStyle w:val="Footer"/>
    </w:pPr>
    <w:r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754F3" w14:textId="77777777" w:rsidR="002177D9" w:rsidRDefault="002177D9" w:rsidP="00BE19C3">
      <w:r>
        <w:separator/>
      </w:r>
    </w:p>
  </w:footnote>
  <w:footnote w:type="continuationSeparator" w:id="0">
    <w:p w14:paraId="62866050" w14:textId="77777777" w:rsidR="002177D9" w:rsidRDefault="002177D9" w:rsidP="00BE1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50426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1E3D0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0AE15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4E68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0FC852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58DB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E6F8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FCC4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48B8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BE85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3841783">
    <w:abstractNumId w:val="9"/>
  </w:num>
  <w:num w:numId="2" w16cid:durableId="1247379201">
    <w:abstractNumId w:val="7"/>
  </w:num>
  <w:num w:numId="3" w16cid:durableId="1270965912">
    <w:abstractNumId w:val="6"/>
  </w:num>
  <w:num w:numId="4" w16cid:durableId="1983077219">
    <w:abstractNumId w:val="5"/>
  </w:num>
  <w:num w:numId="5" w16cid:durableId="1331060223">
    <w:abstractNumId w:val="4"/>
  </w:num>
  <w:num w:numId="6" w16cid:durableId="577204093">
    <w:abstractNumId w:val="8"/>
  </w:num>
  <w:num w:numId="7" w16cid:durableId="1911647140">
    <w:abstractNumId w:val="3"/>
  </w:num>
  <w:num w:numId="8" w16cid:durableId="708727168">
    <w:abstractNumId w:val="2"/>
  </w:num>
  <w:num w:numId="9" w16cid:durableId="26371221">
    <w:abstractNumId w:val="1"/>
  </w:num>
  <w:num w:numId="10" w16cid:durableId="1355766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D9"/>
    <w:rsid w:val="00001B30"/>
    <w:rsid w:val="00025A94"/>
    <w:rsid w:val="000354DE"/>
    <w:rsid w:val="000407B1"/>
    <w:rsid w:val="00081EAB"/>
    <w:rsid w:val="000A29F2"/>
    <w:rsid w:val="000B1CAD"/>
    <w:rsid w:val="000D6BE8"/>
    <w:rsid w:val="0011021D"/>
    <w:rsid w:val="00137BB1"/>
    <w:rsid w:val="00145076"/>
    <w:rsid w:val="0014527C"/>
    <w:rsid w:val="001B1B94"/>
    <w:rsid w:val="001C6580"/>
    <w:rsid w:val="001E2BBC"/>
    <w:rsid w:val="002177D9"/>
    <w:rsid w:val="0022353E"/>
    <w:rsid w:val="00246ED0"/>
    <w:rsid w:val="002E05B8"/>
    <w:rsid w:val="002E2F2E"/>
    <w:rsid w:val="00302F3F"/>
    <w:rsid w:val="00306C56"/>
    <w:rsid w:val="00341526"/>
    <w:rsid w:val="00355C06"/>
    <w:rsid w:val="00365F40"/>
    <w:rsid w:val="00387244"/>
    <w:rsid w:val="003D09B2"/>
    <w:rsid w:val="003E0739"/>
    <w:rsid w:val="00430E1E"/>
    <w:rsid w:val="00435445"/>
    <w:rsid w:val="00480195"/>
    <w:rsid w:val="004A36C4"/>
    <w:rsid w:val="004A39A9"/>
    <w:rsid w:val="004B20D8"/>
    <w:rsid w:val="00532FF4"/>
    <w:rsid w:val="005730D0"/>
    <w:rsid w:val="0058618D"/>
    <w:rsid w:val="005B2069"/>
    <w:rsid w:val="005B7C00"/>
    <w:rsid w:val="005C0577"/>
    <w:rsid w:val="005F3D9A"/>
    <w:rsid w:val="00645FF5"/>
    <w:rsid w:val="00682793"/>
    <w:rsid w:val="006C4240"/>
    <w:rsid w:val="006E19CD"/>
    <w:rsid w:val="006E4468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8F0A75"/>
    <w:rsid w:val="00900AC3"/>
    <w:rsid w:val="00922E7F"/>
    <w:rsid w:val="00946D48"/>
    <w:rsid w:val="00947D44"/>
    <w:rsid w:val="009C7173"/>
    <w:rsid w:val="00A81C5F"/>
    <w:rsid w:val="00A9196E"/>
    <w:rsid w:val="00A91DA5"/>
    <w:rsid w:val="00AF49F3"/>
    <w:rsid w:val="00B001A8"/>
    <w:rsid w:val="00B26AB8"/>
    <w:rsid w:val="00B5322C"/>
    <w:rsid w:val="00B73601"/>
    <w:rsid w:val="00BB3DD3"/>
    <w:rsid w:val="00BD2131"/>
    <w:rsid w:val="00BE19C3"/>
    <w:rsid w:val="00C042AA"/>
    <w:rsid w:val="00C160C1"/>
    <w:rsid w:val="00C46550"/>
    <w:rsid w:val="00C853F5"/>
    <w:rsid w:val="00D647FF"/>
    <w:rsid w:val="00DB2207"/>
    <w:rsid w:val="00DC6D15"/>
    <w:rsid w:val="00E43589"/>
    <w:rsid w:val="00E56D89"/>
    <w:rsid w:val="00E70DA6"/>
    <w:rsid w:val="00E71964"/>
    <w:rsid w:val="00E8134E"/>
    <w:rsid w:val="00F22AE9"/>
    <w:rsid w:val="00F26DD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C13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E2B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F3B5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E2B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A273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E2B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F3B5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E2BB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F3B5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E2BB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A27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E2B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A27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E2BB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E2BB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B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B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E2BBC"/>
  </w:style>
  <w:style w:type="paragraph" w:styleId="BlockText">
    <w:name w:val="Block Text"/>
    <w:basedOn w:val="Normal"/>
    <w:uiPriority w:val="99"/>
    <w:semiHidden/>
    <w:unhideWhenUsed/>
    <w:rsid w:val="001E2BBC"/>
    <w:pPr>
      <w:pBdr>
        <w:top w:val="single" w:sz="2" w:space="10" w:color="954F72" w:themeColor="accent1"/>
        <w:left w:val="single" w:sz="2" w:space="10" w:color="954F72" w:themeColor="accent1"/>
        <w:bottom w:val="single" w:sz="2" w:space="10" w:color="954F72" w:themeColor="accent1"/>
        <w:right w:val="single" w:sz="2" w:space="10" w:color="954F72" w:themeColor="accent1"/>
      </w:pBdr>
      <w:ind w:left="1152" w:right="1152"/>
    </w:pPr>
    <w:rPr>
      <w:rFonts w:eastAsiaTheme="minorEastAsia"/>
      <w:i/>
      <w:iCs/>
      <w:color w:val="954F7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E2B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E2BBC"/>
  </w:style>
  <w:style w:type="paragraph" w:styleId="BodyText2">
    <w:name w:val="Body Text 2"/>
    <w:basedOn w:val="Normal"/>
    <w:link w:val="BodyText2Char"/>
    <w:uiPriority w:val="99"/>
    <w:semiHidden/>
    <w:unhideWhenUsed/>
    <w:rsid w:val="001E2BB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E2BBC"/>
  </w:style>
  <w:style w:type="paragraph" w:styleId="BodyText3">
    <w:name w:val="Body Text 3"/>
    <w:basedOn w:val="Normal"/>
    <w:link w:val="BodyText3Char"/>
    <w:uiPriority w:val="99"/>
    <w:semiHidden/>
    <w:unhideWhenUsed/>
    <w:rsid w:val="001E2B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E2BB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E2BB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E2BB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E2BB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E2BB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E2BB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E2BB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E2BB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E2BB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E2BB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E2BBC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E2BBC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E2BB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E2BBC"/>
  </w:style>
  <w:style w:type="paragraph" w:styleId="CommentText">
    <w:name w:val="annotation text"/>
    <w:basedOn w:val="Normal"/>
    <w:link w:val="CommentTextChar"/>
    <w:uiPriority w:val="99"/>
    <w:semiHidden/>
    <w:unhideWhenUsed/>
    <w:rsid w:val="001E2B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B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B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BB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BB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BB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E2BB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E2BBC"/>
  </w:style>
  <w:style w:type="paragraph" w:styleId="EndnoteText">
    <w:name w:val="endnote text"/>
    <w:basedOn w:val="Normal"/>
    <w:link w:val="EndnoteTextChar"/>
    <w:uiPriority w:val="99"/>
    <w:semiHidden/>
    <w:unhideWhenUsed/>
    <w:rsid w:val="001E2BB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2BB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E2BB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E2BBC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2BB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2BBC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BBC"/>
    <w:rPr>
      <w:rFonts w:asciiTheme="majorHAnsi" w:eastAsiaTheme="majorEastAsia" w:hAnsiTheme="majorHAnsi" w:cstheme="majorBidi"/>
      <w:color w:val="6F3B5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BBC"/>
    <w:rPr>
      <w:rFonts w:asciiTheme="majorHAnsi" w:eastAsiaTheme="majorEastAsia" w:hAnsiTheme="majorHAnsi" w:cstheme="majorBidi"/>
      <w:color w:val="4A273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BBC"/>
    <w:rPr>
      <w:rFonts w:asciiTheme="majorHAnsi" w:eastAsiaTheme="majorEastAsia" w:hAnsiTheme="majorHAnsi" w:cstheme="majorBidi"/>
      <w:i/>
      <w:iCs/>
      <w:color w:val="6F3B5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BBC"/>
    <w:rPr>
      <w:rFonts w:asciiTheme="majorHAnsi" w:eastAsiaTheme="majorEastAsia" w:hAnsiTheme="majorHAnsi" w:cstheme="majorBidi"/>
      <w:color w:val="6F3B5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BBC"/>
    <w:rPr>
      <w:rFonts w:asciiTheme="majorHAnsi" w:eastAsiaTheme="majorEastAsia" w:hAnsiTheme="majorHAnsi" w:cstheme="majorBidi"/>
      <w:color w:val="4A273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BBC"/>
    <w:rPr>
      <w:rFonts w:asciiTheme="majorHAnsi" w:eastAsiaTheme="majorEastAsia" w:hAnsiTheme="majorHAnsi" w:cstheme="majorBidi"/>
      <w:i/>
      <w:iCs/>
      <w:color w:val="4A273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B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B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E2BB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E2BB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2BB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2BB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E2BBC"/>
    <w:pPr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E2BBC"/>
    <w:pPr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E2BBC"/>
    <w:pPr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E2BBC"/>
    <w:pPr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E2BBC"/>
    <w:pPr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E2BBC"/>
    <w:pPr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E2BBC"/>
    <w:pPr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E2BBC"/>
    <w:pPr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E2BBC"/>
    <w:pPr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E2BB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1E2BBC"/>
    <w:pPr>
      <w:pBdr>
        <w:top w:val="single" w:sz="4" w:space="10" w:color="954F72" w:themeColor="accent1"/>
        <w:bottom w:val="single" w:sz="4" w:space="10" w:color="954F72" w:themeColor="accent1"/>
      </w:pBdr>
      <w:spacing w:before="360" w:after="360"/>
      <w:ind w:left="864" w:right="864"/>
      <w:jc w:val="center"/>
    </w:pPr>
    <w:rPr>
      <w:i/>
      <w:iCs/>
      <w:color w:val="954F7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E2BBC"/>
    <w:rPr>
      <w:i/>
      <w:iCs/>
      <w:color w:val="954F72" w:themeColor="accent1"/>
    </w:rPr>
  </w:style>
  <w:style w:type="paragraph" w:styleId="List">
    <w:name w:val="List"/>
    <w:basedOn w:val="Normal"/>
    <w:uiPriority w:val="99"/>
    <w:semiHidden/>
    <w:unhideWhenUsed/>
    <w:rsid w:val="001E2BB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E2BB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E2BB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E2BB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E2BB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E2BB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E2BB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E2BB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E2BB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E2BB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E2BB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E2BB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E2BB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E2BB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E2BB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E2BB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E2BB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E2BB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E2BB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E2BB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1E2BB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1E2B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E2BB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E2B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E2BB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E2BB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E2BB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E2BB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E2BBC"/>
  </w:style>
  <w:style w:type="paragraph" w:styleId="PlainText">
    <w:name w:val="Plain Text"/>
    <w:basedOn w:val="Normal"/>
    <w:link w:val="PlainTextChar"/>
    <w:uiPriority w:val="99"/>
    <w:semiHidden/>
    <w:unhideWhenUsed/>
    <w:rsid w:val="001E2BB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E2BB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1E2BB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E2B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E2BB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E2BBC"/>
  </w:style>
  <w:style w:type="paragraph" w:styleId="Signature">
    <w:name w:val="Signature"/>
    <w:basedOn w:val="Normal"/>
    <w:link w:val="SignatureChar"/>
    <w:uiPriority w:val="99"/>
    <w:semiHidden/>
    <w:unhideWhenUsed/>
    <w:rsid w:val="001E2BB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E2BBC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E2BB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E2BBC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E2BBC"/>
    <w:pPr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E2BBC"/>
  </w:style>
  <w:style w:type="paragraph" w:styleId="TOAHeading">
    <w:name w:val="toa heading"/>
    <w:basedOn w:val="Normal"/>
    <w:next w:val="Normal"/>
    <w:uiPriority w:val="99"/>
    <w:semiHidden/>
    <w:unhideWhenUsed/>
    <w:rsid w:val="001E2B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E2BB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E2BBC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E2BBC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E2BBC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E2BBC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E2BBC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E2BBC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E2BBC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E2BBC"/>
    <w:pPr>
      <w:spacing w:after="100"/>
      <w:ind w:left="32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E2BBC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6F3B5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en.Larson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B645F7C-397C-4610-88BB-8BCBAE32A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9DC73-0356-41F8-89D0-D7561D5D9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E12B45-881D-4632-B01E-C64688D145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F7A153-4241-4880-B9ED-EE7C8C05FE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1</Pages>
  <Words>19</Words>
  <Characters>160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2023-10-13T23:41:00Z</dcterms:created>
  <dcterms:modified xsi:type="dcterms:W3CDTF">2023-10-15T23:57:00Z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